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9820" w14:textId="77777777" w:rsidR="00D00CDB" w:rsidRPr="00107BA8" w:rsidRDefault="003A25FC" w:rsidP="006B5F39">
      <w:pPr>
        <w:rPr>
          <w:rFonts w:ascii="Arial" w:hAnsi="Arial" w:cs="Arial"/>
          <w:sz w:val="20"/>
          <w:szCs w:val="20"/>
          <w:lang w:val="de-CH"/>
        </w:rPr>
      </w:pPr>
      <w:r w:rsidRPr="008B3CB4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AD9821" wp14:editId="14AD9822">
                <wp:simplePos x="0" y="0"/>
                <wp:positionH relativeFrom="page">
                  <wp:posOffset>831273</wp:posOffset>
                </wp:positionH>
                <wp:positionV relativeFrom="page">
                  <wp:posOffset>849745</wp:posOffset>
                </wp:positionV>
                <wp:extent cx="2886075" cy="6172547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172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D983B" w14:textId="77777777" w:rsidR="00E13FE2" w:rsidRPr="00AB7F5D" w:rsidRDefault="00E13FE2" w:rsidP="005A3624">
                            <w:pPr>
                              <w:pStyle w:val="-RckseiteAbsender"/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F5D"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  <w:t>Auskünfte</w:t>
                            </w:r>
                          </w:p>
                          <w:p w14:paraId="14AD983C" w14:textId="77777777" w:rsidR="00E13FE2" w:rsidRPr="00B21BAC" w:rsidRDefault="00E13FE2" w:rsidP="005A3624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Franziska Ricklin</w:t>
                            </w: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br/>
                              <w:t>Erreichbar</w:t>
                            </w:r>
                            <w:r w:rsidR="00653169">
                              <w:rPr>
                                <w:b w:val="0"/>
                                <w:sz w:val="24"/>
                                <w:szCs w:val="24"/>
                              </w:rPr>
                              <w:t>keit in der Regel am</w:t>
                            </w: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3169">
                              <w:rPr>
                                <w:b w:val="0"/>
                                <w:sz w:val="24"/>
                                <w:szCs w:val="24"/>
                              </w:rPr>
                              <w:br/>
                            </w: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Montag, Mittwoch und Donnerstag</w:t>
                            </w:r>
                          </w:p>
                          <w:p w14:paraId="14AD983D" w14:textId="77777777" w:rsidR="00E13FE2" w:rsidRPr="00B21BAC" w:rsidRDefault="00E13FE2" w:rsidP="005A3624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Tel. direkt 043 399 41 14</w:t>
                            </w:r>
                          </w:p>
                          <w:p w14:paraId="14AD983E" w14:textId="77777777" w:rsidR="00E13FE2" w:rsidRPr="00025CDA" w:rsidRDefault="005A69BC" w:rsidP="005A3624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E13FE2" w:rsidRPr="00025CDA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franziska.ricklin@ref-volketswil.ch</w:t>
                              </w:r>
                            </w:hyperlink>
                          </w:p>
                          <w:p w14:paraId="14AD983F" w14:textId="77777777" w:rsidR="00E13FE2" w:rsidRPr="00B21BAC" w:rsidRDefault="00E13FE2" w:rsidP="005A3624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0" w14:textId="77777777" w:rsidR="00E13FE2" w:rsidRPr="00AB7F5D" w:rsidRDefault="00E13FE2" w:rsidP="005A3624">
                            <w:pPr>
                              <w:pStyle w:val="-RckseiteAbsender"/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F5D"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  <w:t>Sekretariat</w:t>
                            </w:r>
                          </w:p>
                          <w:p w14:paraId="14AD9841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Tel. 043 399 41 11</w:t>
                            </w:r>
                          </w:p>
                          <w:p w14:paraId="14AD9842" w14:textId="77777777" w:rsidR="00E13FE2" w:rsidRPr="00B21BAC" w:rsidRDefault="005A69BC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E13FE2" w:rsidRPr="00B21BAC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www.ref-volketswil.ch</w:t>
                              </w:r>
                            </w:hyperlink>
                          </w:p>
                          <w:p w14:paraId="14AD9843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4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5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6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7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8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9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A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B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C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D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E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4F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0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1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2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3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4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5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14:paraId="14AD9856" w14:textId="58647F58" w:rsidR="00E13FE2" w:rsidRPr="00AB7F5D" w:rsidRDefault="00E13FE2" w:rsidP="00E13FE2">
                            <w:pPr>
                              <w:pStyle w:val="-RckseiteAbsender"/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B7F5D"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  <w:t xml:space="preserve">Talon </w:t>
                            </w:r>
                            <w:r w:rsidR="00892DFD"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  <w:t xml:space="preserve">bis 12. Dezember </w:t>
                            </w:r>
                            <w:r w:rsidRPr="00AB7F5D">
                              <w:rPr>
                                <w:b w:val="0"/>
                                <w:color w:val="0070C0"/>
                                <w:sz w:val="24"/>
                                <w:szCs w:val="24"/>
                              </w:rPr>
                              <w:t>einsenden an</w:t>
                            </w:r>
                          </w:p>
                          <w:p w14:paraId="14AD9857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Reformierte Kirchgemeinde Volketswil</w:t>
                            </w:r>
                          </w:p>
                          <w:p w14:paraId="14AD9858" w14:textId="77777777" w:rsidR="00E13FE2" w:rsidRPr="00B21BAC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Zentralstrasse 1</w:t>
                            </w:r>
                          </w:p>
                          <w:p w14:paraId="14AD9859" w14:textId="77777777" w:rsidR="00E13FE2" w:rsidRDefault="00E13FE2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B21BAC">
                              <w:rPr>
                                <w:b w:val="0"/>
                                <w:sz w:val="24"/>
                                <w:szCs w:val="24"/>
                              </w:rPr>
                              <w:t>8604 Volketswil</w:t>
                            </w:r>
                          </w:p>
                          <w:p w14:paraId="14AD985A" w14:textId="77777777" w:rsidR="00653169" w:rsidRPr="00B21BAC" w:rsidRDefault="00653169" w:rsidP="00E13FE2">
                            <w:pPr>
                              <w:pStyle w:val="-RckseiteAbsend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oder </w:t>
                            </w:r>
                            <w:r w:rsidR="00060725">
                              <w:rPr>
                                <w:b w:val="0"/>
                                <w:sz w:val="24"/>
                                <w:szCs w:val="24"/>
                              </w:rPr>
                              <w:t>an sekretariat@ref-volketswil.ch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982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.45pt;margin-top:66.9pt;width:227.25pt;height:486.0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" filled="f" stroked="f">
                <v:textbox>
                  <w:txbxContent>
                    <w:p w14:paraId="14AD983B" w14:textId="77777777" w:rsidR="00E13FE2" w:rsidRPr="00AB7F5D" w:rsidRDefault="00E13FE2" w:rsidP="005A3624">
                      <w:pPr>
                        <w:pStyle w:val="-RckseiteAbsender"/>
                        <w:rPr>
                          <w:b w:val="0"/>
                          <w:color w:val="0070C0"/>
                          <w:sz w:val="24"/>
                          <w:szCs w:val="24"/>
                        </w:rPr>
                      </w:pPr>
                      <w:r w:rsidRPr="00AB7F5D">
                        <w:rPr>
                          <w:b w:val="0"/>
                          <w:color w:val="0070C0"/>
                          <w:sz w:val="24"/>
                          <w:szCs w:val="24"/>
                        </w:rPr>
                        <w:t>Auskünfte</w:t>
                      </w:r>
                    </w:p>
                    <w:p w14:paraId="14AD983C" w14:textId="77777777" w:rsidR="00E13FE2" w:rsidRPr="00B21BAC" w:rsidRDefault="00E13FE2" w:rsidP="005A3624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Franziska Ricklin</w:t>
                      </w:r>
                      <w:r w:rsidRPr="00B21BAC">
                        <w:rPr>
                          <w:b w:val="0"/>
                          <w:sz w:val="24"/>
                          <w:szCs w:val="24"/>
                        </w:rPr>
                        <w:br/>
                        <w:t>Erreichbar</w:t>
                      </w:r>
                      <w:r w:rsidR="00653169">
                        <w:rPr>
                          <w:b w:val="0"/>
                          <w:sz w:val="24"/>
                          <w:szCs w:val="24"/>
                        </w:rPr>
                        <w:t>keit in der Regel am</w:t>
                      </w: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="00653169">
                        <w:rPr>
                          <w:b w:val="0"/>
                          <w:sz w:val="24"/>
                          <w:szCs w:val="24"/>
                        </w:rPr>
                        <w:br/>
                      </w: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Montag, Mittwoch und Donnerstag</w:t>
                      </w:r>
                    </w:p>
                    <w:p w14:paraId="14AD983D" w14:textId="77777777" w:rsidR="00E13FE2" w:rsidRPr="00B21BAC" w:rsidRDefault="00E13FE2" w:rsidP="005A3624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Tel. direkt 043 399 41 14</w:t>
                      </w:r>
                    </w:p>
                    <w:p w14:paraId="14AD983E" w14:textId="77777777" w:rsidR="00E13FE2" w:rsidRPr="00025CDA" w:rsidRDefault="005A69BC" w:rsidP="005A3624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hyperlink r:id="rId10" w:history="1">
                        <w:r w:rsidR="00E13FE2" w:rsidRPr="00025CDA">
                          <w:rPr>
                            <w:b w:val="0"/>
                            <w:sz w:val="24"/>
                            <w:szCs w:val="24"/>
                          </w:rPr>
                          <w:t>franziska.ricklin@ref-volketswil.ch</w:t>
                        </w:r>
                      </w:hyperlink>
                    </w:p>
                    <w:p w14:paraId="14AD983F" w14:textId="77777777" w:rsidR="00E13FE2" w:rsidRPr="00B21BAC" w:rsidRDefault="00E13FE2" w:rsidP="005A3624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0" w14:textId="77777777" w:rsidR="00E13FE2" w:rsidRPr="00AB7F5D" w:rsidRDefault="00E13FE2" w:rsidP="005A3624">
                      <w:pPr>
                        <w:pStyle w:val="-RckseiteAbsender"/>
                        <w:rPr>
                          <w:b w:val="0"/>
                          <w:color w:val="0070C0"/>
                          <w:sz w:val="24"/>
                          <w:szCs w:val="24"/>
                        </w:rPr>
                      </w:pPr>
                      <w:r w:rsidRPr="00AB7F5D">
                        <w:rPr>
                          <w:b w:val="0"/>
                          <w:color w:val="0070C0"/>
                          <w:sz w:val="24"/>
                          <w:szCs w:val="24"/>
                        </w:rPr>
                        <w:t>Sekretariat</w:t>
                      </w:r>
                    </w:p>
                    <w:p w14:paraId="14AD9841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Tel. 043 399 41 11</w:t>
                      </w:r>
                    </w:p>
                    <w:p w14:paraId="14AD9842" w14:textId="77777777" w:rsidR="00E13FE2" w:rsidRPr="00B21BAC" w:rsidRDefault="005A69BC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hyperlink r:id="rId11" w:history="1">
                        <w:r w:rsidR="00E13FE2" w:rsidRPr="00B21BAC">
                          <w:rPr>
                            <w:b w:val="0"/>
                            <w:sz w:val="24"/>
                            <w:szCs w:val="24"/>
                          </w:rPr>
                          <w:t>www.ref-volketswil.ch</w:t>
                        </w:r>
                      </w:hyperlink>
                    </w:p>
                    <w:p w14:paraId="14AD9843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4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5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6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7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8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9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A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B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C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D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E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4F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0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1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2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3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4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5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</w:p>
                    <w:p w14:paraId="14AD9856" w14:textId="58647F58" w:rsidR="00E13FE2" w:rsidRPr="00AB7F5D" w:rsidRDefault="00E13FE2" w:rsidP="00E13FE2">
                      <w:pPr>
                        <w:pStyle w:val="-RckseiteAbsender"/>
                        <w:rPr>
                          <w:b w:val="0"/>
                          <w:color w:val="0070C0"/>
                          <w:sz w:val="24"/>
                          <w:szCs w:val="24"/>
                        </w:rPr>
                      </w:pPr>
                      <w:r w:rsidRPr="00AB7F5D">
                        <w:rPr>
                          <w:b w:val="0"/>
                          <w:color w:val="0070C0"/>
                          <w:sz w:val="24"/>
                          <w:szCs w:val="24"/>
                        </w:rPr>
                        <w:t xml:space="preserve">Talon </w:t>
                      </w:r>
                      <w:r w:rsidR="00892DFD">
                        <w:rPr>
                          <w:b w:val="0"/>
                          <w:color w:val="0070C0"/>
                          <w:sz w:val="24"/>
                          <w:szCs w:val="24"/>
                        </w:rPr>
                        <w:t xml:space="preserve">bis 12. Dezember </w:t>
                      </w:r>
                      <w:r w:rsidRPr="00AB7F5D">
                        <w:rPr>
                          <w:b w:val="0"/>
                          <w:color w:val="0070C0"/>
                          <w:sz w:val="24"/>
                          <w:szCs w:val="24"/>
                        </w:rPr>
                        <w:t>einsenden an</w:t>
                      </w:r>
                    </w:p>
                    <w:p w14:paraId="14AD9857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Reformierte Kirchgemeinde Volketswil</w:t>
                      </w:r>
                    </w:p>
                    <w:p w14:paraId="14AD9858" w14:textId="77777777" w:rsidR="00E13FE2" w:rsidRPr="00B21BAC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Zentralstrasse 1</w:t>
                      </w:r>
                    </w:p>
                    <w:p w14:paraId="14AD9859" w14:textId="77777777" w:rsidR="00E13FE2" w:rsidRDefault="00E13FE2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 w:rsidRPr="00B21BAC">
                        <w:rPr>
                          <w:b w:val="0"/>
                          <w:sz w:val="24"/>
                          <w:szCs w:val="24"/>
                        </w:rPr>
                        <w:t>8604 Volketswil</w:t>
                      </w:r>
                    </w:p>
                    <w:p w14:paraId="14AD985A" w14:textId="77777777" w:rsidR="00653169" w:rsidRPr="00B21BAC" w:rsidRDefault="00653169" w:rsidP="00E13FE2">
                      <w:pPr>
                        <w:pStyle w:val="-RckseiteAbsender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oder </w:t>
                      </w:r>
                      <w:r w:rsidR="00060725">
                        <w:rPr>
                          <w:b w:val="0"/>
                          <w:sz w:val="24"/>
                          <w:szCs w:val="24"/>
                        </w:rPr>
                        <w:t>an sekretariat@ref-volketswil.ch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4C6B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AD9823" wp14:editId="14AD9824">
                <wp:simplePos x="0" y="0"/>
                <wp:positionH relativeFrom="column">
                  <wp:posOffset>5392089</wp:posOffset>
                </wp:positionH>
                <wp:positionV relativeFrom="paragraph">
                  <wp:posOffset>2414905</wp:posOffset>
                </wp:positionV>
                <wp:extent cx="4125595" cy="2905125"/>
                <wp:effectExtent l="0" t="0" r="0" b="9525"/>
                <wp:wrapNone/>
                <wp:docPr id="8" name="Text Box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2559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D985B" w14:textId="77777777" w:rsidR="002E3CD9" w:rsidRDefault="002E3CD9" w:rsidP="00AA6ACF">
                            <w:pPr>
                              <w:pStyle w:val="-FrontTitel"/>
                            </w:pPr>
                          </w:p>
                          <w:p w14:paraId="14AD985C" w14:textId="77777777" w:rsidR="002E3CD9" w:rsidRDefault="002E3CD9" w:rsidP="00AA6ACF">
                            <w:pPr>
                              <w:pStyle w:val="-FrontTitelfett"/>
                            </w:pPr>
                          </w:p>
                          <w:p w14:paraId="14AD985D" w14:textId="77777777" w:rsidR="002E3CD9" w:rsidRDefault="00B34346" w:rsidP="00AA6ACF">
                            <w:pPr>
                              <w:pStyle w:val="-FrontTitel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Offene Weihnacht</w:t>
                            </w:r>
                          </w:p>
                          <w:p w14:paraId="14AD985E" w14:textId="77777777" w:rsidR="00B34346" w:rsidRPr="00B34346" w:rsidRDefault="00B34346" w:rsidP="00B34346">
                            <w:pPr>
                              <w:pStyle w:val="-FrontTitelfet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Heiligabend in Gemeinschaft feiern</w:t>
                            </w:r>
                          </w:p>
                          <w:p w14:paraId="14AD985F" w14:textId="09734172" w:rsidR="002E3CD9" w:rsidRPr="00B34346" w:rsidRDefault="003C4B44" w:rsidP="00AA6ACF">
                            <w:pPr>
                              <w:pStyle w:val="-FrontUntertitel"/>
                            </w:pPr>
                            <w:r>
                              <w:t>Sonnt</w:t>
                            </w:r>
                            <w:r w:rsidR="00226E93">
                              <w:t>ag, 24. Dezember 202</w:t>
                            </w:r>
                            <w:r>
                              <w:t>3</w:t>
                            </w:r>
                            <w:r w:rsidR="00226E93">
                              <w:br/>
                            </w:r>
                            <w:r w:rsidR="00226E93" w:rsidRPr="00B34346">
                              <w:t>18.00</w:t>
                            </w:r>
                            <w:r w:rsidR="00226E93">
                              <w:t xml:space="preserve"> – 21.30</w:t>
                            </w:r>
                            <w:r w:rsidR="00226E93" w:rsidRPr="00B34346">
                              <w:t xml:space="preserve"> Uhr</w:t>
                            </w:r>
                            <w:r w:rsidR="00226E93">
                              <w:br/>
                            </w:r>
                            <w:r w:rsidR="00F92CA3">
                              <w:t>i</w:t>
                            </w:r>
                            <w:r w:rsidR="00B34346" w:rsidRPr="00B34346">
                              <w:t>m reformierten Kirchgemeindehaus in Volketswil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D9823" id="Text Box 29" o:spid="_x0000_s1027" type="#_x0000_t202" style="position:absolute;margin-left:424.55pt;margin-top:190.15pt;width:324.85pt;height:228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" filled="f" stroked="f">
                <o:lock v:ext="edit" aspectratio="t"/>
                <v:textbox>
                  <w:txbxContent>
                    <w:p w14:paraId="14AD985B" w14:textId="77777777" w:rsidR="002E3CD9" w:rsidRDefault="002E3CD9" w:rsidP="00AA6ACF">
                      <w:pPr>
                        <w:pStyle w:val="-FrontTitel"/>
                      </w:pPr>
                    </w:p>
                    <w:p w14:paraId="14AD985C" w14:textId="77777777" w:rsidR="002E3CD9" w:rsidRDefault="002E3CD9" w:rsidP="00AA6ACF">
                      <w:pPr>
                        <w:pStyle w:val="-FrontTitelfett"/>
                      </w:pPr>
                    </w:p>
                    <w:p w14:paraId="14AD985D" w14:textId="77777777" w:rsidR="002E3CD9" w:rsidRDefault="00B34346" w:rsidP="00AA6ACF">
                      <w:pPr>
                        <w:pStyle w:val="-FrontTitel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Offene Weihnacht</w:t>
                      </w:r>
                    </w:p>
                    <w:p w14:paraId="14AD985E" w14:textId="77777777" w:rsidR="00B34346" w:rsidRPr="00B34346" w:rsidRDefault="00B34346" w:rsidP="00B34346">
                      <w:pPr>
                        <w:pStyle w:val="-FrontTitelfet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Heiligabend in Gemeinschaft feiern</w:t>
                      </w:r>
                    </w:p>
                    <w:p w14:paraId="14AD985F" w14:textId="09734172" w:rsidR="002E3CD9" w:rsidRPr="00B34346" w:rsidRDefault="003C4B44" w:rsidP="00AA6ACF">
                      <w:pPr>
                        <w:pStyle w:val="-FrontUntertitel"/>
                      </w:pPr>
                      <w:r>
                        <w:t>Sonnt</w:t>
                      </w:r>
                      <w:r w:rsidR="00226E93">
                        <w:t>ag, 24. Dezember 202</w:t>
                      </w:r>
                      <w:r>
                        <w:t>3</w:t>
                      </w:r>
                      <w:r w:rsidR="00226E93">
                        <w:br/>
                      </w:r>
                      <w:r w:rsidR="00226E93" w:rsidRPr="00B34346">
                        <w:t>18.00</w:t>
                      </w:r>
                      <w:r w:rsidR="00226E93">
                        <w:t xml:space="preserve"> – 21.30</w:t>
                      </w:r>
                      <w:r w:rsidR="00226E93" w:rsidRPr="00B34346">
                        <w:t xml:space="preserve"> Uhr</w:t>
                      </w:r>
                      <w:r w:rsidR="00226E93">
                        <w:br/>
                      </w:r>
                      <w:r w:rsidR="00F92CA3">
                        <w:t>i</w:t>
                      </w:r>
                      <w:r w:rsidR="00B34346" w:rsidRPr="00B34346">
                        <w:t>m reformierten Kirchgemeindehaus in Volketswil</w:t>
                      </w:r>
                    </w:p>
                  </w:txbxContent>
                </v:textbox>
              </v:shape>
            </w:pict>
          </mc:Fallback>
        </mc:AlternateContent>
      </w:r>
      <w:r w:rsidR="00A51068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AD9825" wp14:editId="14AD9826">
                <wp:simplePos x="0" y="0"/>
                <wp:positionH relativeFrom="column">
                  <wp:posOffset>7501255</wp:posOffset>
                </wp:positionH>
                <wp:positionV relativeFrom="paragraph">
                  <wp:posOffset>-578485</wp:posOffset>
                </wp:positionV>
                <wp:extent cx="2176145" cy="176530"/>
                <wp:effectExtent l="0" t="0" r="14605" b="1397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D9860" w14:textId="77777777" w:rsidR="002E3CD9" w:rsidRDefault="002E3CD9" w:rsidP="006B5F3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</w:pPr>
                          </w:p>
                          <w:p w14:paraId="14AD9861" w14:textId="77777777" w:rsidR="002E3CD9" w:rsidRDefault="002E3CD9" w:rsidP="00AA6A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9825" id="Text Box 32" o:spid="_x0000_s1028" type="#_x0000_t202" style="position:absolute;margin-left:590.65pt;margin-top:-45.55pt;width:171.35pt;height:1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" filled="f" stroked="f">
                <v:textbox inset="0,0,0,0">
                  <w:txbxContent>
                    <w:p w14:paraId="14AD9860" w14:textId="77777777" w:rsidR="002E3CD9" w:rsidRDefault="002E3CD9" w:rsidP="006B5F39">
                      <w:pPr>
                        <w:jc w:val="right"/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</w:pPr>
                    </w:p>
                    <w:p w14:paraId="14AD9861" w14:textId="77777777" w:rsidR="002E3CD9" w:rsidRDefault="002E3CD9" w:rsidP="00AA6ACF"/>
                  </w:txbxContent>
                </v:textbox>
              </v:shape>
            </w:pict>
          </mc:Fallback>
        </mc:AlternateContent>
      </w:r>
      <w:r w:rsidR="006B5F39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AD9827" wp14:editId="58680E5F">
                <wp:simplePos x="0" y="0"/>
                <wp:positionH relativeFrom="column">
                  <wp:posOffset>4965093</wp:posOffset>
                </wp:positionH>
                <wp:positionV relativeFrom="paragraph">
                  <wp:posOffset>-363396</wp:posOffset>
                </wp:positionV>
                <wp:extent cx="4715399" cy="3780362"/>
                <wp:effectExtent l="0" t="0" r="9525" b="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5399" cy="3780362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8E3BB" id="Rectangle 26" o:spid="_x0000_s1026" style="position:absolute;margin-left:390.95pt;margin-top:-28.6pt;width:371.3pt;height:297.6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luZG93&#10;cyBQaG90byBFZGl0b3IgMTAuMC4xMDAxMS4xNjM4NABTT05ZAABJTENBLTc3TTIAV2luZG93cyBQ&#10;aG90byBFZGl0b3IgMTAuMC4xMDAxMS4xNjM4NAAyMDIyOjA0OjA1IDEwOjQ5OjE4AAAAAAEAAAAU&#10;AAmCmgAFAAAAAQAAEXyCnQAFAAAAAQAAEYSIJwADAAAAAgCgAACQAwACAAAAFAAAEYySCQADAAAA&#10;AgAQAACSCgAFAAAAAQAAEaCgAQADAAAAAQABAACkNAACAAAAGQAAEajqHAAHAAAIDAAACX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BSs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" stroked="f">
                <v:fill r:id="rId13" o:title="" recolor="t" rotate="t" type="frame"/>
              </v:rect>
            </w:pict>
          </mc:Fallback>
        </mc:AlternateContent>
      </w:r>
      <w:r w:rsidR="006B5F39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AD9829" wp14:editId="14AD982A">
                <wp:simplePos x="0" y="0"/>
                <wp:positionH relativeFrom="column">
                  <wp:posOffset>4965093</wp:posOffset>
                </wp:positionH>
                <wp:positionV relativeFrom="paragraph">
                  <wp:posOffset>3417367</wp:posOffset>
                </wp:positionV>
                <wp:extent cx="4715399" cy="2067034"/>
                <wp:effectExtent l="0" t="0" r="9525" b="9525"/>
                <wp:wrapNone/>
                <wp:docPr id="6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5399" cy="206703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9BC"/>
                            </a:gs>
                            <a:gs pos="100000">
                              <a:srgbClr val="0079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98ADF" id="Rectangle 27" o:spid="_x0000_s1026" style="position:absolute;margin-left:390.95pt;margin-top:269.1pt;width:371.3pt;height:162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" fillcolor="#0079bc" stroked="f" strokecolor="#f2f2f2" strokeweight="3pt">
                <v:fill color2="#0079bc" focus="100%" type="gradient"/>
                <v:shadow color="#243f60" opacity=".5" offset="1pt"/>
                <o:lock v:ext="edit" aspectratio="t"/>
              </v:rect>
            </w:pict>
          </mc:Fallback>
        </mc:AlternateContent>
      </w:r>
      <w:r w:rsidR="006B5F39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AD982B" wp14:editId="14AD982C">
                <wp:simplePos x="0" y="0"/>
                <wp:positionH relativeFrom="column">
                  <wp:posOffset>4965093</wp:posOffset>
                </wp:positionH>
                <wp:positionV relativeFrom="paragraph">
                  <wp:posOffset>2344649</wp:posOffset>
                </wp:positionV>
                <wp:extent cx="4715399" cy="1076418"/>
                <wp:effectExtent l="0" t="0" r="9525" b="9525"/>
                <wp:wrapNone/>
                <wp:docPr id="7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5399" cy="1076418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1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DF98C" id="Rectangle 28" o:spid="_x0000_s1026" style="position:absolute;margin-left:390.95pt;margin-top:184.6pt;width:371.3pt;height:84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" fillcolor="#0079bc" stroked="f" strokecolor="#f2f2f2" strokeweight="3pt">
                <v:fill opacity="32125f"/>
                <v:shadow color="#243f60" opacity=".5" offset="1pt"/>
                <o:lock v:ext="edit" aspectratio="t"/>
              </v:rect>
            </w:pict>
          </mc:Fallback>
        </mc:AlternateContent>
      </w:r>
      <w:r w:rsidR="00107BA8">
        <w:rPr>
          <w:rFonts w:ascii="Arial" w:hAnsi="Arial" w:cs="Arial"/>
          <w:sz w:val="20"/>
          <w:szCs w:val="20"/>
          <w:lang w:val="de-CH"/>
        </w:rPr>
        <w:br w:type="page"/>
      </w:r>
      <w:r w:rsidR="00893213">
        <w:rPr>
          <w:rFonts w:ascii="Arial" w:hAnsi="Arial" w:cs="Arial"/>
          <w:noProof/>
          <w:sz w:val="20"/>
          <w:szCs w:val="20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AD982D" wp14:editId="14AD982E">
                <wp:simplePos x="0" y="0"/>
                <wp:positionH relativeFrom="column">
                  <wp:posOffset>4941801</wp:posOffset>
                </wp:positionH>
                <wp:positionV relativeFrom="paragraph">
                  <wp:posOffset>-1089026</wp:posOffset>
                </wp:positionV>
                <wp:extent cx="4380865" cy="6681355"/>
                <wp:effectExtent l="0" t="0" r="635" b="571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865" cy="6681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D9862" w14:textId="77777777" w:rsidR="00E11448" w:rsidRPr="00226E93" w:rsidRDefault="00893213" w:rsidP="00A037E0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Fahrdienst</w:t>
                            </w:r>
                          </w:p>
                          <w:p w14:paraId="14AD9863" w14:textId="5E19F0FC" w:rsidR="000A3655" w:rsidRPr="000A3655" w:rsidRDefault="000A3655" w:rsidP="008B3A49">
                            <w:pPr>
                              <w:pStyle w:val="-FliesstextBlocksatz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A3655">
                              <w:rPr>
                                <w:sz w:val="24"/>
                                <w:szCs w:val="24"/>
                              </w:rPr>
                              <w:t xml:space="preserve">Wenn Ihnen der Weg </w:t>
                            </w:r>
                            <w:r w:rsidR="008B3A49">
                              <w:rPr>
                                <w:sz w:val="24"/>
                                <w:szCs w:val="24"/>
                              </w:rPr>
                              <w:t>zum ref</w:t>
                            </w:r>
                            <w:r w:rsidR="00395F6C">
                              <w:rPr>
                                <w:sz w:val="24"/>
                                <w:szCs w:val="24"/>
                              </w:rPr>
                              <w:t>ormierten</w:t>
                            </w:r>
                            <w:r w:rsidRPr="000A3655">
                              <w:rPr>
                                <w:sz w:val="24"/>
                                <w:szCs w:val="24"/>
                              </w:rPr>
                              <w:t xml:space="preserve"> Kirchgemeindehaus zu beschwerlich ist, organisieren wir </w:t>
                            </w:r>
                            <w:r w:rsidR="00617D47">
                              <w:rPr>
                                <w:sz w:val="24"/>
                                <w:szCs w:val="24"/>
                              </w:rPr>
                              <w:t>nach Möglichkeit</w:t>
                            </w:r>
                            <w:r w:rsidRPr="000A3655">
                              <w:rPr>
                                <w:sz w:val="24"/>
                                <w:szCs w:val="24"/>
                              </w:rPr>
                              <w:t xml:space="preserve"> für Sie eine Fahrgelegenheit. Falls Sie mit dem Privatauto unterwegs sind und noch eine Mitfahrgelegenheit anbieten können, sind wir um Ihre Mithilfe dankbar.</w:t>
                            </w:r>
                          </w:p>
                          <w:p w14:paraId="14AD9864" w14:textId="156F03A2" w:rsidR="00E11448" w:rsidRPr="00226E93" w:rsidRDefault="00A037E0" w:rsidP="008B3A49">
                            <w:pPr>
                              <w:pStyle w:val="-RckseiteUntertitel"/>
                              <w:spacing w:before="12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Anmeldeschluss</w:t>
                            </w:r>
                            <w:r w:rsidR="00F7737F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B04DC">
                              <w:rPr>
                                <w:sz w:val="24"/>
                                <w:szCs w:val="24"/>
                              </w:rPr>
                              <w:t>Anmeldung bei uns vorliegend)</w:t>
                            </w:r>
                          </w:p>
                          <w:p w14:paraId="14AD9865" w14:textId="4D2A7DB0" w:rsidR="00F14838" w:rsidRDefault="00BD2DF9" w:rsidP="008B3A49">
                            <w:pPr>
                              <w:pStyle w:val="-FliesstextBlocksatz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435D75">
                              <w:rPr>
                                <w:sz w:val="24"/>
                                <w:szCs w:val="24"/>
                              </w:rPr>
                              <w:t>ien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stag, </w:t>
                            </w:r>
                            <w:r w:rsidR="00435D75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  <w:r w:rsidR="00A037E0">
                              <w:rPr>
                                <w:sz w:val="24"/>
                                <w:szCs w:val="24"/>
                              </w:rPr>
                              <w:t>. Dezember 202</w:t>
                            </w:r>
                            <w:r w:rsidR="00435D75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4AD9866" w14:textId="77777777" w:rsidR="00E11448" w:rsidRDefault="008B3A49" w:rsidP="008B3A49">
                            <w:pPr>
                              <w:pStyle w:val="-FliesstextBlocksatz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B3A49">
                              <w:rPr>
                                <w:sz w:val="24"/>
                                <w:szCs w:val="24"/>
                              </w:rPr>
                              <w:t xml:space="preserve">Talon an die </w:t>
                            </w:r>
                            <w:r w:rsidR="00F14838">
                              <w:rPr>
                                <w:sz w:val="24"/>
                                <w:szCs w:val="24"/>
                              </w:rPr>
                              <w:t>ref.</w:t>
                            </w:r>
                            <w:r w:rsidRPr="008B3A49">
                              <w:rPr>
                                <w:sz w:val="24"/>
                                <w:szCs w:val="24"/>
                              </w:rPr>
                              <w:t xml:space="preserve"> Kirchgemeinde (Adresse siehe Rück</w:t>
                            </w:r>
                            <w:r w:rsidR="00F14838">
                              <w:rPr>
                                <w:sz w:val="24"/>
                                <w:szCs w:val="24"/>
                              </w:rPr>
                              <w:t>seite)</w:t>
                            </w:r>
                          </w:p>
                          <w:p w14:paraId="14AD9867" w14:textId="77777777" w:rsidR="008B3A49" w:rsidRPr="00D73839" w:rsidRDefault="008B3A49" w:rsidP="008B3A49">
                            <w:pPr>
                              <w:tabs>
                                <w:tab w:val="right" w:pos="8789"/>
                              </w:tabs>
                              <w:spacing w:after="0"/>
                              <w:ind w:left="-1094"/>
                              <w:rPr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B7312F">
                              <w:rPr>
                                <w:sz w:val="44"/>
                                <w:szCs w:val="44"/>
                              </w:rPr>
                              <w:sym w:font="Wingdings" w:char="F022"/>
                            </w:r>
                            <w:r w:rsidRPr="00D73839">
                              <w:rPr>
                                <w:sz w:val="32"/>
                                <w:szCs w:val="32"/>
                                <w:lang w:val="de-CH"/>
                              </w:rPr>
                              <w:t xml:space="preserve"> -</w:t>
                            </w:r>
                            <w:r w:rsidRPr="008B3A4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---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sym w:font="Wingdings" w:char="F022"/>
                            </w:r>
                            <w:r w:rsidRPr="008B3A4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de-CH"/>
                              </w:rPr>
                              <w:t>--------------------------------------------------------------------------------</w:t>
                            </w:r>
                          </w:p>
                          <w:p w14:paraId="14AD9868" w14:textId="7BB10D6D" w:rsidR="00893213" w:rsidRPr="00226E93" w:rsidRDefault="00893213" w:rsidP="008D7D3C">
                            <w:pPr>
                              <w:pStyle w:val="-RckseiteUntertitel"/>
                              <w:spacing w:before="0"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Anmeldetalon</w:t>
                            </w:r>
                            <w:r w:rsidR="0042014D">
                              <w:rPr>
                                <w:sz w:val="24"/>
                                <w:szCs w:val="24"/>
                              </w:rPr>
                              <w:t xml:space="preserve"> für Offene Weihnacht 24. Dezember 202</w:t>
                            </w:r>
                            <w:r w:rsidR="009B04DC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4AD9869" w14:textId="77777777" w:rsidR="00E11448" w:rsidRDefault="0042014D" w:rsidP="0042014D">
                            <w:pPr>
                              <w:pStyle w:val="-FliesstextBlocksatz"/>
                              <w:tabs>
                                <w:tab w:val="left" w:pos="4111"/>
                                <w:tab w:val="right" w:pos="652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Familienname/n:</w:t>
                            </w:r>
                            <w:r w:rsidR="008D7D3C">
                              <w:rPr>
                                <w:sz w:val="24"/>
                                <w:szCs w:val="24"/>
                              </w:rPr>
                              <w:t xml:space="preserve"> 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Anz. Personen: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__</w:t>
                            </w:r>
                          </w:p>
                          <w:p w14:paraId="14AD986A" w14:textId="77777777" w:rsidR="0042014D" w:rsidRDefault="0042014D" w:rsidP="0042014D">
                            <w:pPr>
                              <w:pStyle w:val="-FliesstextBlocksatz"/>
                              <w:tabs>
                                <w:tab w:val="left" w:pos="4111"/>
                                <w:tab w:val="right" w:pos="6521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Vorname/n:</w:t>
                            </w:r>
                            <w:r w:rsidR="008D7D3C">
                              <w:rPr>
                                <w:sz w:val="24"/>
                                <w:szCs w:val="24"/>
                              </w:rPr>
                              <w:t xml:space="preserve"> 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Anz. Fleischmenü: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__</w:t>
                            </w:r>
                          </w:p>
                          <w:p w14:paraId="14AD986B" w14:textId="77777777" w:rsidR="0042014D" w:rsidRPr="00C27309" w:rsidRDefault="008D7D3C" w:rsidP="0042014D">
                            <w:pPr>
                              <w:pStyle w:val="-FliesstextBlocksatz"/>
                              <w:tabs>
                                <w:tab w:val="left" w:pos="4111"/>
                                <w:tab w:val="right" w:pos="6521"/>
                              </w:tabs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Strasse/Nr.: 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Anz. </w:t>
                            </w:r>
                            <w:r w:rsidRPr="00C27309">
                              <w:rPr>
                                <w:sz w:val="24"/>
                                <w:szCs w:val="24"/>
                                <w:lang w:val="pt-PT"/>
                              </w:rPr>
                              <w:t>Vegimenü:</w:t>
                            </w:r>
                            <w:r w:rsidRPr="00C27309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  <w:t>__</w:t>
                            </w:r>
                          </w:p>
                          <w:p w14:paraId="14AD986C" w14:textId="77777777" w:rsidR="008D7D3C" w:rsidRPr="00C27309" w:rsidRDefault="008D7D3C" w:rsidP="0042014D">
                            <w:pPr>
                              <w:pStyle w:val="-FliesstextBlocksatz"/>
                              <w:tabs>
                                <w:tab w:val="left" w:pos="4111"/>
                                <w:tab w:val="right" w:pos="6521"/>
                              </w:tabs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27309">
                              <w:rPr>
                                <w:sz w:val="24"/>
                                <w:szCs w:val="24"/>
                                <w:lang w:val="pt-PT"/>
                              </w:rPr>
                              <w:t>PLZ/Ort: _______________________</w:t>
                            </w:r>
                          </w:p>
                          <w:p w14:paraId="14AD986D" w14:textId="77777777" w:rsidR="008D7D3C" w:rsidRPr="00C27309" w:rsidRDefault="008D7D3C" w:rsidP="008D7D3C">
                            <w:pPr>
                              <w:pStyle w:val="-FliesstextBlocksatz"/>
                              <w:tabs>
                                <w:tab w:val="left" w:pos="2835"/>
                                <w:tab w:val="right" w:pos="6521"/>
                              </w:tabs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C27309">
                              <w:rPr>
                                <w:sz w:val="24"/>
                                <w:szCs w:val="24"/>
                                <w:lang w:val="pt-PT"/>
                              </w:rPr>
                              <w:t>Tel.: ________________</w:t>
                            </w:r>
                            <w:r w:rsidRPr="00C27309">
                              <w:rPr>
                                <w:sz w:val="24"/>
                                <w:szCs w:val="24"/>
                                <w:lang w:val="pt-PT"/>
                              </w:rPr>
                              <w:tab/>
                              <w:t>E-Mail: _____________________</w:t>
                            </w:r>
                          </w:p>
                          <w:p w14:paraId="14AD986E" w14:textId="77777777" w:rsidR="00893213" w:rsidRPr="00F14838" w:rsidRDefault="00893213" w:rsidP="00893213">
                            <w:pPr>
                              <w:pStyle w:val="-RckseiteUntertitel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4838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Fahrwünsche innerhalb Gemeindegebiet Volketswil</w:t>
                            </w:r>
                          </w:p>
                          <w:p w14:paraId="14AD986F" w14:textId="77777777" w:rsidR="00893213" w:rsidRDefault="008D7D3C" w:rsidP="008D7D3C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Wohnort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ref. Kirchgemeindehaus: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Nein</w:t>
                            </w:r>
                          </w:p>
                          <w:p w14:paraId="14AD9870" w14:textId="77777777" w:rsidR="008D7D3C" w:rsidRPr="008D7D3C" w:rsidRDefault="008D7D3C" w:rsidP="008D7D3C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Ref. Kirchgemeindehaus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Wohnort: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Nein</w:t>
                            </w:r>
                          </w:p>
                          <w:p w14:paraId="14AD9871" w14:textId="77777777" w:rsidR="008D7D3C" w:rsidRPr="008D7D3C" w:rsidRDefault="008D7D3C" w:rsidP="008D7D3C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Ref. Kirchgemeindehaus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Ref. Kirche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Nein</w:t>
                            </w:r>
                          </w:p>
                          <w:p w14:paraId="14AD9872" w14:textId="77777777" w:rsidR="008D7D3C" w:rsidRPr="008D7D3C" w:rsidRDefault="008D7D3C" w:rsidP="008D7D3C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Ref. Kirchgemeindehaus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Kath. Pfarrei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Ja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Nein</w:t>
                            </w:r>
                          </w:p>
                          <w:p w14:paraId="14AD9873" w14:textId="77777777" w:rsidR="00893213" w:rsidRPr="00F14838" w:rsidRDefault="00893213" w:rsidP="00893213">
                            <w:pPr>
                              <w:pStyle w:val="-RckseiteUntertitel"/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14838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Ich biete meine freiwillige Mitarbeit an (bitte ankreuzen)</w:t>
                            </w:r>
                          </w:p>
                          <w:p w14:paraId="0A9F90F5" w14:textId="06838EA1" w:rsidR="00151455" w:rsidRDefault="008D7D3C" w:rsidP="00151455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Fahrdienst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Servieren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Einrichten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Aufräumen</w:t>
                            </w:r>
                          </w:p>
                          <w:p w14:paraId="14AD9875" w14:textId="2688B131" w:rsidR="00893213" w:rsidRPr="00226E93" w:rsidRDefault="008D7D3C" w:rsidP="008D7D3C">
                            <w:pPr>
                              <w:pStyle w:val="-FliesstextBlocksatz"/>
                              <w:tabs>
                                <w:tab w:val="left" w:pos="4820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D7D3C">
                              <w:rPr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 w:rsidRPr="008D7D3C">
                              <w:rPr>
                                <w:sz w:val="24"/>
                                <w:szCs w:val="24"/>
                              </w:rPr>
                              <w:t xml:space="preserve"> Leider kann ich nicht mithelfen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982D" id="_x0000_s1029" type="#_x0000_t202" style="position:absolute;margin-left:389.1pt;margin-top:-85.75pt;width:344.95pt;height:526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" fillcolor="white [3212]" stroked="f">
                <v:textbox>
                  <w:txbxContent>
                    <w:p w14:paraId="14AD9862" w14:textId="77777777" w:rsidR="00E11448" w:rsidRPr="00226E93" w:rsidRDefault="00893213" w:rsidP="00A037E0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Fahrdienst</w:t>
                      </w:r>
                    </w:p>
                    <w:p w14:paraId="14AD9863" w14:textId="5E19F0FC" w:rsidR="000A3655" w:rsidRPr="000A3655" w:rsidRDefault="000A3655" w:rsidP="008B3A49">
                      <w:pPr>
                        <w:pStyle w:val="-FliesstextBlocksatz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A3655">
                        <w:rPr>
                          <w:sz w:val="24"/>
                          <w:szCs w:val="24"/>
                        </w:rPr>
                        <w:t xml:space="preserve">Wenn Ihnen der Weg </w:t>
                      </w:r>
                      <w:r w:rsidR="008B3A49">
                        <w:rPr>
                          <w:sz w:val="24"/>
                          <w:szCs w:val="24"/>
                        </w:rPr>
                        <w:t>zum ref</w:t>
                      </w:r>
                      <w:r w:rsidR="00395F6C">
                        <w:rPr>
                          <w:sz w:val="24"/>
                          <w:szCs w:val="24"/>
                        </w:rPr>
                        <w:t>ormierten</w:t>
                      </w:r>
                      <w:r w:rsidRPr="000A3655">
                        <w:rPr>
                          <w:sz w:val="24"/>
                          <w:szCs w:val="24"/>
                        </w:rPr>
                        <w:t xml:space="preserve"> Kirchgemeindehaus zu beschwerlich ist, organisieren wir </w:t>
                      </w:r>
                      <w:r w:rsidR="00617D47">
                        <w:rPr>
                          <w:sz w:val="24"/>
                          <w:szCs w:val="24"/>
                        </w:rPr>
                        <w:t>nach Möglichkeit</w:t>
                      </w:r>
                      <w:r w:rsidRPr="000A3655">
                        <w:rPr>
                          <w:sz w:val="24"/>
                          <w:szCs w:val="24"/>
                        </w:rPr>
                        <w:t xml:space="preserve"> für Sie eine Fahrgelegenheit. Falls Sie mit dem Privatauto unterwegs sind und noch eine Mitfahrgelegenheit anbieten können, sind wir um Ihre Mithilfe dankbar.</w:t>
                      </w:r>
                    </w:p>
                    <w:p w14:paraId="14AD9864" w14:textId="156F03A2" w:rsidR="00E11448" w:rsidRPr="00226E93" w:rsidRDefault="00A037E0" w:rsidP="008B3A49">
                      <w:pPr>
                        <w:pStyle w:val="-RckseiteUntertitel"/>
                        <w:spacing w:before="120"/>
                        <w:contextualSpacing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Anmeldeschluss</w:t>
                      </w:r>
                      <w:r w:rsidR="00F7737F"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="009B04DC">
                        <w:rPr>
                          <w:sz w:val="24"/>
                          <w:szCs w:val="24"/>
                        </w:rPr>
                        <w:t>Anmeldung bei uns vorliegend)</w:t>
                      </w:r>
                    </w:p>
                    <w:p w14:paraId="14AD9865" w14:textId="4D2A7DB0" w:rsidR="00F14838" w:rsidRDefault="00BD2DF9" w:rsidP="008B3A49">
                      <w:pPr>
                        <w:pStyle w:val="-FliesstextBlocksatz"/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="00435D75">
                        <w:rPr>
                          <w:sz w:val="24"/>
                          <w:szCs w:val="24"/>
                        </w:rPr>
                        <w:t>ien</w:t>
                      </w:r>
                      <w:r>
                        <w:rPr>
                          <w:sz w:val="24"/>
                          <w:szCs w:val="24"/>
                        </w:rPr>
                        <w:t xml:space="preserve">stag, </w:t>
                      </w:r>
                      <w:r w:rsidR="00435D75">
                        <w:rPr>
                          <w:sz w:val="24"/>
                          <w:szCs w:val="24"/>
                        </w:rPr>
                        <w:t>12</w:t>
                      </w:r>
                      <w:r w:rsidR="00A037E0">
                        <w:rPr>
                          <w:sz w:val="24"/>
                          <w:szCs w:val="24"/>
                        </w:rPr>
                        <w:t>. Dezember 202</w:t>
                      </w:r>
                      <w:r w:rsidR="00435D75">
                        <w:rPr>
                          <w:sz w:val="24"/>
                          <w:szCs w:val="24"/>
                        </w:rPr>
                        <w:t>3</w:t>
                      </w:r>
                    </w:p>
                    <w:p w14:paraId="14AD9866" w14:textId="77777777" w:rsidR="00E11448" w:rsidRDefault="008B3A49" w:rsidP="008B3A49">
                      <w:pPr>
                        <w:pStyle w:val="-FliesstextBlocksatz"/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B3A49">
                        <w:rPr>
                          <w:sz w:val="24"/>
                          <w:szCs w:val="24"/>
                        </w:rPr>
                        <w:t xml:space="preserve">Talon an die </w:t>
                      </w:r>
                      <w:r w:rsidR="00F14838">
                        <w:rPr>
                          <w:sz w:val="24"/>
                          <w:szCs w:val="24"/>
                        </w:rPr>
                        <w:t>ref.</w:t>
                      </w:r>
                      <w:r w:rsidRPr="008B3A49">
                        <w:rPr>
                          <w:sz w:val="24"/>
                          <w:szCs w:val="24"/>
                        </w:rPr>
                        <w:t xml:space="preserve"> Kirchgemeinde (Adresse siehe Rück</w:t>
                      </w:r>
                      <w:r w:rsidR="00F14838">
                        <w:rPr>
                          <w:sz w:val="24"/>
                          <w:szCs w:val="24"/>
                        </w:rPr>
                        <w:t>seite)</w:t>
                      </w:r>
                    </w:p>
                    <w:p w14:paraId="14AD9867" w14:textId="77777777" w:rsidR="008B3A49" w:rsidRPr="00D73839" w:rsidRDefault="008B3A49" w:rsidP="008B3A49">
                      <w:pPr>
                        <w:tabs>
                          <w:tab w:val="right" w:pos="8789"/>
                        </w:tabs>
                        <w:spacing w:after="0"/>
                        <w:ind w:left="-1094"/>
                        <w:rPr>
                          <w:sz w:val="32"/>
                          <w:szCs w:val="32"/>
                          <w:lang w:val="de-CH"/>
                        </w:rPr>
                      </w:pPr>
                      <w:r w:rsidRPr="00B7312F">
                        <w:rPr>
                          <w:sz w:val="44"/>
                          <w:szCs w:val="44"/>
                        </w:rPr>
                        <w:sym w:font="Wingdings" w:char="F022"/>
                      </w:r>
                      <w:r w:rsidRPr="00D73839">
                        <w:rPr>
                          <w:sz w:val="32"/>
                          <w:szCs w:val="32"/>
                          <w:lang w:val="de-CH"/>
                        </w:rPr>
                        <w:t xml:space="preserve"> -</w:t>
                      </w:r>
                      <w:r w:rsidRPr="008B3A49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---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sym w:font="Wingdings" w:char="F022"/>
                      </w:r>
                      <w:r w:rsidRPr="008B3A49">
                        <w:rPr>
                          <w:rFonts w:ascii="Arial" w:hAnsi="Arial" w:cs="Arial"/>
                          <w:sz w:val="24"/>
                          <w:szCs w:val="24"/>
                          <w:lang w:val="de-CH"/>
                        </w:rPr>
                        <w:t>--------------------------------------------------------------------------------</w:t>
                      </w:r>
                    </w:p>
                    <w:p w14:paraId="14AD9868" w14:textId="7BB10D6D" w:rsidR="00893213" w:rsidRPr="00226E93" w:rsidRDefault="00893213" w:rsidP="008D7D3C">
                      <w:pPr>
                        <w:pStyle w:val="-RckseiteUntertitel"/>
                        <w:spacing w:before="0" w:after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Anmeldetalon</w:t>
                      </w:r>
                      <w:r w:rsidR="0042014D">
                        <w:rPr>
                          <w:sz w:val="24"/>
                          <w:szCs w:val="24"/>
                        </w:rPr>
                        <w:t xml:space="preserve"> für Offene Weihnacht 24. Dezember 202</w:t>
                      </w:r>
                      <w:r w:rsidR="009B04DC">
                        <w:rPr>
                          <w:sz w:val="24"/>
                          <w:szCs w:val="24"/>
                        </w:rPr>
                        <w:t>3</w:t>
                      </w:r>
                    </w:p>
                    <w:p w14:paraId="14AD9869" w14:textId="77777777" w:rsidR="00E11448" w:rsidRDefault="0042014D" w:rsidP="0042014D">
                      <w:pPr>
                        <w:pStyle w:val="-FliesstextBlocksatz"/>
                        <w:tabs>
                          <w:tab w:val="left" w:pos="4111"/>
                          <w:tab w:val="right" w:pos="6521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Familienname/n:</w:t>
                      </w:r>
                      <w:r w:rsidR="008D7D3C">
                        <w:rPr>
                          <w:sz w:val="24"/>
                          <w:szCs w:val="24"/>
                        </w:rPr>
                        <w:t xml:space="preserve"> ________________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Anz. Personen: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__</w:t>
                      </w:r>
                    </w:p>
                    <w:p w14:paraId="14AD986A" w14:textId="77777777" w:rsidR="0042014D" w:rsidRDefault="0042014D" w:rsidP="0042014D">
                      <w:pPr>
                        <w:pStyle w:val="-FliesstextBlocksatz"/>
                        <w:tabs>
                          <w:tab w:val="left" w:pos="4111"/>
                          <w:tab w:val="right" w:pos="6521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Vorname/n:</w:t>
                      </w:r>
                      <w:r w:rsidR="008D7D3C">
                        <w:rPr>
                          <w:sz w:val="24"/>
                          <w:szCs w:val="24"/>
                        </w:rPr>
                        <w:t xml:space="preserve"> ____________________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Anz. Fleischmenü: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__</w:t>
                      </w:r>
                    </w:p>
                    <w:p w14:paraId="14AD986B" w14:textId="77777777" w:rsidR="0042014D" w:rsidRPr="00C27309" w:rsidRDefault="008D7D3C" w:rsidP="0042014D">
                      <w:pPr>
                        <w:pStyle w:val="-FliesstextBlocksatz"/>
                        <w:tabs>
                          <w:tab w:val="left" w:pos="4111"/>
                          <w:tab w:val="right" w:pos="6521"/>
                        </w:tabs>
                        <w:rPr>
                          <w:sz w:val="24"/>
                          <w:szCs w:val="24"/>
                          <w:lang w:val="pt-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Strasse/Nr.: ____________________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Anz. </w:t>
                      </w:r>
                      <w:r w:rsidRPr="00C27309">
                        <w:rPr>
                          <w:sz w:val="24"/>
                          <w:szCs w:val="24"/>
                          <w:lang w:val="pt-PT"/>
                        </w:rPr>
                        <w:t>Vegimenü:</w:t>
                      </w:r>
                      <w:r w:rsidRPr="00C27309">
                        <w:rPr>
                          <w:sz w:val="24"/>
                          <w:szCs w:val="24"/>
                          <w:lang w:val="pt-PT"/>
                        </w:rPr>
                        <w:tab/>
                        <w:t>__</w:t>
                      </w:r>
                    </w:p>
                    <w:p w14:paraId="14AD986C" w14:textId="77777777" w:rsidR="008D7D3C" w:rsidRPr="00C27309" w:rsidRDefault="008D7D3C" w:rsidP="0042014D">
                      <w:pPr>
                        <w:pStyle w:val="-FliesstextBlocksatz"/>
                        <w:tabs>
                          <w:tab w:val="left" w:pos="4111"/>
                          <w:tab w:val="right" w:pos="6521"/>
                        </w:tabs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C27309">
                        <w:rPr>
                          <w:sz w:val="24"/>
                          <w:szCs w:val="24"/>
                          <w:lang w:val="pt-PT"/>
                        </w:rPr>
                        <w:t>PLZ/Ort: _______________________</w:t>
                      </w:r>
                    </w:p>
                    <w:p w14:paraId="14AD986D" w14:textId="77777777" w:rsidR="008D7D3C" w:rsidRPr="00C27309" w:rsidRDefault="008D7D3C" w:rsidP="008D7D3C">
                      <w:pPr>
                        <w:pStyle w:val="-FliesstextBlocksatz"/>
                        <w:tabs>
                          <w:tab w:val="left" w:pos="2835"/>
                          <w:tab w:val="right" w:pos="6521"/>
                        </w:tabs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C27309">
                        <w:rPr>
                          <w:sz w:val="24"/>
                          <w:szCs w:val="24"/>
                          <w:lang w:val="pt-PT"/>
                        </w:rPr>
                        <w:t>Tel.: ________________</w:t>
                      </w:r>
                      <w:r w:rsidRPr="00C27309">
                        <w:rPr>
                          <w:sz w:val="24"/>
                          <w:szCs w:val="24"/>
                          <w:lang w:val="pt-PT"/>
                        </w:rPr>
                        <w:tab/>
                        <w:t>E-Mail: _____________________</w:t>
                      </w:r>
                    </w:p>
                    <w:p w14:paraId="14AD986E" w14:textId="77777777" w:rsidR="00893213" w:rsidRPr="00F14838" w:rsidRDefault="00893213" w:rsidP="00893213">
                      <w:pPr>
                        <w:pStyle w:val="-RckseiteUntertitel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F14838">
                        <w:rPr>
                          <w:b/>
                          <w:color w:val="auto"/>
                          <w:sz w:val="24"/>
                          <w:szCs w:val="24"/>
                        </w:rPr>
                        <w:t>Fahrwünsche innerhalb Gemeindegebiet Volketswil</w:t>
                      </w:r>
                    </w:p>
                    <w:p w14:paraId="14AD986F" w14:textId="77777777" w:rsidR="00893213" w:rsidRDefault="008D7D3C" w:rsidP="008D7D3C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Wohnort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>
                        <w:rPr>
                          <w:sz w:val="24"/>
                          <w:szCs w:val="24"/>
                        </w:rPr>
                        <w:t xml:space="preserve"> ref. Kirchgemeindehaus: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sz w:val="24"/>
                          <w:szCs w:val="24"/>
                        </w:rPr>
                        <w:t xml:space="preserve"> Ja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sz w:val="24"/>
                          <w:szCs w:val="24"/>
                        </w:rPr>
                        <w:t xml:space="preserve"> Nein</w:t>
                      </w:r>
                    </w:p>
                    <w:p w14:paraId="14AD9870" w14:textId="77777777" w:rsidR="008D7D3C" w:rsidRPr="008D7D3C" w:rsidRDefault="008D7D3C" w:rsidP="008D7D3C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D7D3C">
                        <w:rPr>
                          <w:sz w:val="24"/>
                          <w:szCs w:val="24"/>
                        </w:rPr>
                        <w:t xml:space="preserve">Ref. Kirchgemeindehaus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Wohnort: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Ja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Nein</w:t>
                      </w:r>
                    </w:p>
                    <w:p w14:paraId="14AD9871" w14:textId="77777777" w:rsidR="008D7D3C" w:rsidRPr="008D7D3C" w:rsidRDefault="008D7D3C" w:rsidP="008D7D3C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D7D3C">
                        <w:rPr>
                          <w:sz w:val="24"/>
                          <w:szCs w:val="24"/>
                        </w:rPr>
                        <w:t xml:space="preserve">Ref. Kirchgemeindehaus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Ref. Kirche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Ja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Nein</w:t>
                      </w:r>
                    </w:p>
                    <w:p w14:paraId="14AD9872" w14:textId="77777777" w:rsidR="008D7D3C" w:rsidRPr="008D7D3C" w:rsidRDefault="008D7D3C" w:rsidP="008D7D3C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D7D3C">
                        <w:rPr>
                          <w:sz w:val="24"/>
                          <w:szCs w:val="24"/>
                        </w:rPr>
                        <w:t xml:space="preserve">Ref. Kirchgemeindehaus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Kath. Pfarrei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Ja</w:t>
                      </w:r>
                      <w:r w:rsidRPr="008D7D3C">
                        <w:rPr>
                          <w:sz w:val="24"/>
                          <w:szCs w:val="24"/>
                        </w:rPr>
                        <w:tab/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Nein</w:t>
                      </w:r>
                    </w:p>
                    <w:p w14:paraId="14AD9873" w14:textId="77777777" w:rsidR="00893213" w:rsidRPr="00F14838" w:rsidRDefault="00893213" w:rsidP="00893213">
                      <w:pPr>
                        <w:pStyle w:val="-RckseiteUntertitel"/>
                        <w:rPr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F14838">
                        <w:rPr>
                          <w:b/>
                          <w:color w:val="auto"/>
                          <w:sz w:val="24"/>
                          <w:szCs w:val="24"/>
                        </w:rPr>
                        <w:t>Ich biete meine freiwillige Mitarbeit an (bitte ankreuzen)</w:t>
                      </w:r>
                    </w:p>
                    <w:p w14:paraId="0A9F90F5" w14:textId="06838EA1" w:rsidR="00151455" w:rsidRDefault="008D7D3C" w:rsidP="00151455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Fahrdienst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Servieren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Einrichten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Aufräumen</w:t>
                      </w:r>
                    </w:p>
                    <w:p w14:paraId="14AD9875" w14:textId="2688B131" w:rsidR="00893213" w:rsidRPr="00226E93" w:rsidRDefault="008D7D3C" w:rsidP="008D7D3C">
                      <w:pPr>
                        <w:pStyle w:val="-FliesstextBlocksatz"/>
                        <w:tabs>
                          <w:tab w:val="left" w:pos="4820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D7D3C">
                        <w:rPr>
                          <w:sz w:val="24"/>
                          <w:szCs w:val="24"/>
                        </w:rPr>
                        <w:sym w:font="Wingdings" w:char="F06F"/>
                      </w:r>
                      <w:r w:rsidRPr="008D7D3C">
                        <w:rPr>
                          <w:sz w:val="24"/>
                          <w:szCs w:val="24"/>
                        </w:rPr>
                        <w:t xml:space="preserve"> Leider kann ich nicht mithelfen</w:t>
                      </w:r>
                    </w:p>
                  </w:txbxContent>
                </v:textbox>
              </v:shape>
            </w:pict>
          </mc:Fallback>
        </mc:AlternateContent>
      </w:r>
      <w:r w:rsidR="00226E93"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4AD982F" wp14:editId="14AD9830">
                <wp:simplePos x="0" y="0"/>
                <wp:positionH relativeFrom="column">
                  <wp:posOffset>46528</wp:posOffset>
                </wp:positionH>
                <wp:positionV relativeFrom="paragraph">
                  <wp:posOffset>-1052080</wp:posOffset>
                </wp:positionV>
                <wp:extent cx="4380865" cy="6644814"/>
                <wp:effectExtent l="0" t="0" r="635" b="381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865" cy="66448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D9876" w14:textId="77777777" w:rsidR="002E3CD9" w:rsidRPr="00226E93" w:rsidRDefault="00226E93" w:rsidP="00A037E0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Zusammen feiern</w:t>
                            </w:r>
                          </w:p>
                          <w:p w14:paraId="78366505" w14:textId="77777777" w:rsidR="0050008D" w:rsidRPr="00226E93" w:rsidRDefault="0050008D" w:rsidP="0050008D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Musik, Lichterglanz und feines Essen geniessen</w:t>
                            </w:r>
                          </w:p>
                          <w:p w14:paraId="59CE6C26" w14:textId="77777777" w:rsidR="0050008D" w:rsidRPr="00893213" w:rsidRDefault="0050008D" w:rsidP="0050008D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Menschen begegnen</w:t>
                            </w:r>
                          </w:p>
                          <w:p w14:paraId="66ABECA4" w14:textId="77777777" w:rsidR="0050008D" w:rsidRPr="00226E93" w:rsidRDefault="0050008D" w:rsidP="0050008D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Weihnachtslieder singen</w:t>
                            </w:r>
                          </w:p>
                          <w:p w14:paraId="14AD9877" w14:textId="5F202DCF" w:rsidR="002E3CD9" w:rsidRDefault="00226E93" w:rsidP="00226E9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Weihnachtsgeschichte hören</w:t>
                            </w:r>
                          </w:p>
                          <w:p w14:paraId="14AD987C" w14:textId="3F0B260A" w:rsidR="00226E93" w:rsidRPr="00226E93" w:rsidRDefault="0050008D" w:rsidP="0050784B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Wo und wann</w:t>
                            </w:r>
                          </w:p>
                          <w:p w14:paraId="14AD987D" w14:textId="49ED48F5" w:rsidR="00226E93" w:rsidRPr="00226E93" w:rsidRDefault="00226E93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Im reformierten Kirchgemeindehaus</w:t>
                            </w:r>
                            <w:r w:rsidRPr="00226E93">
                              <w:rPr>
                                <w:sz w:val="24"/>
                                <w:szCs w:val="24"/>
                              </w:rPr>
                              <w:br/>
                              <w:t>Zentralstrasse 1, 8604 Volketswil</w:t>
                            </w:r>
                          </w:p>
                          <w:p w14:paraId="14AD987E" w14:textId="6071981A" w:rsidR="00226E93" w:rsidRPr="00226E93" w:rsidRDefault="0050008D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Sonn</w:t>
                            </w:r>
                            <w:r w:rsidR="00893213">
                              <w:rPr>
                                <w:sz w:val="24"/>
                                <w:szCs w:val="24"/>
                              </w:rPr>
                              <w:t>tag</w:t>
                            </w:r>
                            <w:r w:rsidR="00226E93" w:rsidRPr="00226E93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93213">
                              <w:rPr>
                                <w:sz w:val="24"/>
                                <w:szCs w:val="24"/>
                              </w:rPr>
                              <w:t>24. Dezember 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4AD987F" w14:textId="77777777" w:rsidR="00226E93" w:rsidRPr="00226E93" w:rsidRDefault="00226E93" w:rsidP="00226E9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26E93">
                              <w:rPr>
                                <w:sz w:val="24"/>
                                <w:szCs w:val="24"/>
                              </w:rPr>
                              <w:t>18.00 – 21.30 Uhr</w:t>
                            </w:r>
                            <w:r w:rsidRPr="00226E93">
                              <w:rPr>
                                <w:sz w:val="24"/>
                                <w:szCs w:val="24"/>
                              </w:rPr>
                              <w:br/>
                              <w:t>So ist es allen möglich, am Weihnachtsgottesdienst in der katholischen oder reformierten Kirche teilzunehmen</w:t>
                            </w:r>
                          </w:p>
                          <w:p w14:paraId="14AD9880" w14:textId="77777777" w:rsidR="00226E93" w:rsidRPr="00226E93" w:rsidRDefault="00226E93" w:rsidP="0050784B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Musikalisches Rahmenprogramm</w:t>
                            </w:r>
                          </w:p>
                          <w:p w14:paraId="14AD9881" w14:textId="65C14DD3" w:rsidR="00226E93" w:rsidRDefault="00F96666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Daria Krutaja, Klavier</w:t>
                            </w:r>
                          </w:p>
                          <w:p w14:paraId="14AD9882" w14:textId="04EBBEF6" w:rsidR="00893213" w:rsidRPr="00226E93" w:rsidRDefault="00F06506" w:rsidP="0050784B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Das Team</w:t>
                            </w:r>
                          </w:p>
                          <w:p w14:paraId="68A9C4D3" w14:textId="77777777" w:rsidR="00A75FC1" w:rsidRDefault="00A75FC1" w:rsidP="00A75FC1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Franziska Ricklin, Sozialdiakonin,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reformierte Kirchgemeinde</w:t>
                            </w:r>
                          </w:p>
                          <w:p w14:paraId="14AD9883" w14:textId="77777777" w:rsidR="00893213" w:rsidRDefault="00893213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Veronika Mensching, Sozialarbeiterin,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katholische Pfarrei Bruder Klaus</w:t>
                            </w:r>
                          </w:p>
                          <w:p w14:paraId="14AD9885" w14:textId="77777777" w:rsidR="00893213" w:rsidRDefault="00893213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Freiwillige aus beiden Kirchgemeinden</w:t>
                            </w:r>
                          </w:p>
                          <w:p w14:paraId="14AD9886" w14:textId="77777777" w:rsidR="00893213" w:rsidRPr="00226E93" w:rsidRDefault="00893213" w:rsidP="0050784B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Kosten</w:t>
                            </w:r>
                          </w:p>
                          <w:p w14:paraId="14AD9887" w14:textId="79732B2C" w:rsidR="00893213" w:rsidRDefault="00893213" w:rsidP="00893213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3" w:hanging="357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CHF</w:t>
                            </w:r>
                            <w:r w:rsidR="005A69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30.00 (Vorschulkinder kostenlos)</w:t>
                            </w:r>
                          </w:p>
                          <w:p w14:paraId="14AD9888" w14:textId="53F0D46D" w:rsidR="00226E93" w:rsidRDefault="00893213" w:rsidP="0050784B">
                            <w:pPr>
                              <w:pStyle w:val="-FliesstextBlocksatz"/>
                              <w:numPr>
                                <w:ilvl w:val="0"/>
                                <w:numId w:val="1"/>
                              </w:numPr>
                              <w:ind w:left="28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893213">
                              <w:rPr>
                                <w:sz w:val="24"/>
                                <w:szCs w:val="24"/>
                              </w:rPr>
                              <w:t>Bei finanziellem Engpass unterstützen Sie die Kirch</w:t>
                            </w:r>
                            <w:r w:rsidR="00A75FC1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893213">
                              <w:rPr>
                                <w:sz w:val="24"/>
                                <w:szCs w:val="24"/>
                              </w:rPr>
                              <w:t>gemeinden</w:t>
                            </w:r>
                            <w:proofErr w:type="spellEnd"/>
                            <w:r w:rsidRPr="00893213">
                              <w:rPr>
                                <w:sz w:val="24"/>
                                <w:szCs w:val="24"/>
                              </w:rPr>
                              <w:t xml:space="preserve"> diskret. Bit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 melden Sie sich ungeniert.</w:t>
                            </w:r>
                          </w:p>
                          <w:p w14:paraId="73905E5D" w14:textId="05249B66" w:rsidR="00EF084F" w:rsidRDefault="00EF084F" w:rsidP="00EF084F">
                            <w:pPr>
                              <w:pStyle w:val="-RckseiteUntertitel"/>
                              <w:spacing w:before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Teilnehmerzahl beschränkt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982F" id="_x0000_s1030" type="#_x0000_t202" style="position:absolute;margin-left:3.65pt;margin-top:-82.85pt;width:344.95pt;height:523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" fillcolor="white [3212]" stroked="f">
                <v:textbox>
                  <w:txbxContent>
                    <w:p w14:paraId="14AD9876" w14:textId="77777777" w:rsidR="002E3CD9" w:rsidRPr="00226E93" w:rsidRDefault="00226E93" w:rsidP="00A037E0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Zusammen feiern</w:t>
                      </w:r>
                    </w:p>
                    <w:p w14:paraId="78366505" w14:textId="77777777" w:rsidR="0050008D" w:rsidRPr="00226E93" w:rsidRDefault="0050008D" w:rsidP="0050008D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Musik, Lichterglanz und feines Essen geniessen</w:t>
                      </w:r>
                    </w:p>
                    <w:p w14:paraId="59CE6C26" w14:textId="77777777" w:rsidR="0050008D" w:rsidRPr="00893213" w:rsidRDefault="0050008D" w:rsidP="0050008D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Menschen begegnen</w:t>
                      </w:r>
                    </w:p>
                    <w:p w14:paraId="66ABECA4" w14:textId="77777777" w:rsidR="0050008D" w:rsidRPr="00226E93" w:rsidRDefault="0050008D" w:rsidP="0050008D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Weihnachtslieder singen</w:t>
                      </w:r>
                    </w:p>
                    <w:p w14:paraId="14AD9877" w14:textId="5F202DCF" w:rsidR="002E3CD9" w:rsidRDefault="00226E93" w:rsidP="00226E9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Weihnachtsgeschichte hören</w:t>
                      </w:r>
                    </w:p>
                    <w:p w14:paraId="14AD987C" w14:textId="3F0B260A" w:rsidR="00226E93" w:rsidRPr="00226E93" w:rsidRDefault="0050008D" w:rsidP="0050784B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Wo und wann</w:t>
                      </w:r>
                    </w:p>
                    <w:p w14:paraId="14AD987D" w14:textId="49ED48F5" w:rsidR="00226E93" w:rsidRPr="00226E93" w:rsidRDefault="00226E93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Im reformierten Kirchgemeindehaus</w:t>
                      </w:r>
                      <w:r w:rsidRPr="00226E93">
                        <w:rPr>
                          <w:sz w:val="24"/>
                          <w:szCs w:val="24"/>
                        </w:rPr>
                        <w:br/>
                        <w:t>Zentralstrasse 1, 8604 Volketswil</w:t>
                      </w:r>
                    </w:p>
                    <w:p w14:paraId="14AD987E" w14:textId="6071981A" w:rsidR="00226E93" w:rsidRPr="00226E93" w:rsidRDefault="0050008D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Sonn</w:t>
                      </w:r>
                      <w:r w:rsidR="00893213">
                        <w:rPr>
                          <w:sz w:val="24"/>
                          <w:szCs w:val="24"/>
                        </w:rPr>
                        <w:t>tag</w:t>
                      </w:r>
                      <w:r w:rsidR="00226E93" w:rsidRPr="00226E93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893213">
                        <w:rPr>
                          <w:sz w:val="24"/>
                          <w:szCs w:val="24"/>
                        </w:rPr>
                        <w:t>24. Dezember 202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  <w:p w14:paraId="14AD987F" w14:textId="77777777" w:rsidR="00226E93" w:rsidRPr="00226E93" w:rsidRDefault="00226E93" w:rsidP="00226E9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 w:rsidRPr="00226E93">
                        <w:rPr>
                          <w:sz w:val="24"/>
                          <w:szCs w:val="24"/>
                        </w:rPr>
                        <w:t>18.00 – 21.30 Uhr</w:t>
                      </w:r>
                      <w:r w:rsidRPr="00226E93">
                        <w:rPr>
                          <w:sz w:val="24"/>
                          <w:szCs w:val="24"/>
                        </w:rPr>
                        <w:br/>
                        <w:t>So ist es allen möglich, am Weihnachtsgottesdienst in der katholischen oder reformierten Kirche teilzunehmen</w:t>
                      </w:r>
                    </w:p>
                    <w:p w14:paraId="14AD9880" w14:textId="77777777" w:rsidR="00226E93" w:rsidRPr="00226E93" w:rsidRDefault="00226E93" w:rsidP="0050784B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Musikalisches Rahmenprogramm</w:t>
                      </w:r>
                    </w:p>
                    <w:p w14:paraId="14AD9881" w14:textId="65C14DD3" w:rsidR="00226E93" w:rsidRDefault="00F96666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ind w:left="284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Daria Krutaja, Klavier</w:t>
                      </w:r>
                    </w:p>
                    <w:p w14:paraId="14AD9882" w14:textId="04EBBEF6" w:rsidR="00893213" w:rsidRPr="00226E93" w:rsidRDefault="00F06506" w:rsidP="0050784B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Das Team</w:t>
                      </w:r>
                    </w:p>
                    <w:p w14:paraId="68A9C4D3" w14:textId="77777777" w:rsidR="00A75FC1" w:rsidRDefault="00A75FC1" w:rsidP="00A75FC1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Franziska Ricklin, Sozialdiakonin,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reformierte Kirchgemeinde</w:t>
                      </w:r>
                    </w:p>
                    <w:p w14:paraId="14AD9883" w14:textId="77777777" w:rsidR="00893213" w:rsidRDefault="00893213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Veronika Mensching, Sozialarbeiterin,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katholische Pfarrei Bruder Klaus</w:t>
                      </w:r>
                    </w:p>
                    <w:p w14:paraId="14AD9885" w14:textId="77777777" w:rsidR="00893213" w:rsidRDefault="00893213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ind w:left="284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Freiwillige aus beiden Kirchgemeinden</w:t>
                      </w:r>
                    </w:p>
                    <w:p w14:paraId="14AD9886" w14:textId="77777777" w:rsidR="00893213" w:rsidRPr="00226E93" w:rsidRDefault="00893213" w:rsidP="0050784B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Kosten</w:t>
                      </w:r>
                    </w:p>
                    <w:p w14:paraId="14AD9887" w14:textId="79732B2C" w:rsidR="00893213" w:rsidRDefault="00893213" w:rsidP="00893213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spacing w:after="0"/>
                        <w:ind w:left="283" w:hanging="357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CHF</w:t>
                      </w:r>
                      <w:r w:rsidR="005A69B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30.00 (Vorschulkinder kostenlos)</w:t>
                      </w:r>
                    </w:p>
                    <w:p w14:paraId="14AD9888" w14:textId="53F0D46D" w:rsidR="00226E93" w:rsidRDefault="00893213" w:rsidP="0050784B">
                      <w:pPr>
                        <w:pStyle w:val="-FliesstextBlocksatz"/>
                        <w:numPr>
                          <w:ilvl w:val="0"/>
                          <w:numId w:val="1"/>
                        </w:numPr>
                        <w:ind w:left="284"/>
                        <w:jc w:val="left"/>
                        <w:rPr>
                          <w:sz w:val="24"/>
                          <w:szCs w:val="24"/>
                        </w:rPr>
                      </w:pPr>
                      <w:r w:rsidRPr="00893213">
                        <w:rPr>
                          <w:sz w:val="24"/>
                          <w:szCs w:val="24"/>
                        </w:rPr>
                        <w:t>Bei finanziellem Engpass unterstützen Sie die Kirch</w:t>
                      </w:r>
                      <w:r w:rsidR="00A75FC1">
                        <w:rPr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893213">
                        <w:rPr>
                          <w:sz w:val="24"/>
                          <w:szCs w:val="24"/>
                        </w:rPr>
                        <w:t>gemeinden</w:t>
                      </w:r>
                      <w:proofErr w:type="spellEnd"/>
                      <w:r w:rsidRPr="00893213">
                        <w:rPr>
                          <w:sz w:val="24"/>
                          <w:szCs w:val="24"/>
                        </w:rPr>
                        <w:t xml:space="preserve"> diskret. Bit</w:t>
                      </w:r>
                      <w:r>
                        <w:rPr>
                          <w:sz w:val="24"/>
                          <w:szCs w:val="24"/>
                        </w:rPr>
                        <w:t>te melden Sie sich ungeniert.</w:t>
                      </w:r>
                    </w:p>
                    <w:p w14:paraId="73905E5D" w14:textId="05249B66" w:rsidR="00EF084F" w:rsidRDefault="00EF084F" w:rsidP="00EF084F">
                      <w:pPr>
                        <w:pStyle w:val="-RckseiteUntertitel"/>
                        <w:spacing w:before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Teilnehmerzahl beschränkt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0CDB" w:rsidRPr="00107BA8" w:rsidSect="00672D88">
      <w:headerReference w:type="default" r:id="rId14"/>
      <w:headerReference w:type="first" r:id="rId15"/>
      <w:pgSz w:w="16840" w:h="11907" w:orient="landscape" w:code="9"/>
      <w:pgMar w:top="2835" w:right="1134" w:bottom="284" w:left="1134" w:header="709" w:footer="0" w:gutter="0"/>
      <w:cols w:num="2" w:space="15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ADDA" w14:textId="77777777" w:rsidR="00452D00" w:rsidRDefault="00452D00" w:rsidP="00606861">
      <w:pPr>
        <w:spacing w:after="0" w:line="240" w:lineRule="auto"/>
      </w:pPr>
      <w:r>
        <w:separator/>
      </w:r>
    </w:p>
  </w:endnote>
  <w:endnote w:type="continuationSeparator" w:id="0">
    <w:p w14:paraId="33A8F9CF" w14:textId="77777777" w:rsidR="00452D00" w:rsidRDefault="00452D00" w:rsidP="0060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33431" w14:textId="77777777" w:rsidR="00452D00" w:rsidRDefault="00452D00" w:rsidP="00606861">
      <w:pPr>
        <w:spacing w:after="0" w:line="240" w:lineRule="auto"/>
      </w:pPr>
      <w:r>
        <w:separator/>
      </w:r>
    </w:p>
  </w:footnote>
  <w:footnote w:type="continuationSeparator" w:id="0">
    <w:p w14:paraId="1A7916CE" w14:textId="77777777" w:rsidR="00452D00" w:rsidRDefault="00452D00" w:rsidP="00606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D9835" w14:textId="77777777" w:rsidR="002E3CD9" w:rsidRDefault="00B34346" w:rsidP="00FE769F">
    <w:pPr>
      <w:tabs>
        <w:tab w:val="right" w:pos="7797"/>
      </w:tabs>
    </w:pPr>
    <w:r w:rsidRPr="009F5487">
      <w:rPr>
        <w:rFonts w:ascii="Arial Black" w:hAnsi="Arial Black"/>
        <w:b/>
        <w:noProof/>
        <w:color w:val="548DD4" w:themeColor="text2" w:themeTint="99"/>
        <w:sz w:val="52"/>
        <w:szCs w:val="52"/>
        <w:lang w:val="de-CH" w:eastAsia="de-CH"/>
      </w:rPr>
      <w:drawing>
        <wp:anchor distT="0" distB="0" distL="114300" distR="114300" simplePos="0" relativeHeight="251671552" behindDoc="1" locked="0" layoutInCell="1" allowOverlap="1" wp14:anchorId="14AD9837" wp14:editId="14AD9838">
          <wp:simplePos x="0" y="0"/>
          <wp:positionH relativeFrom="page">
            <wp:posOffset>165274</wp:posOffset>
          </wp:positionH>
          <wp:positionV relativeFrom="page">
            <wp:posOffset>173933</wp:posOffset>
          </wp:positionV>
          <wp:extent cx="2235600" cy="5724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_Oekumene_gross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6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D9836" w14:textId="77777777" w:rsidR="002E3CD9" w:rsidRDefault="00B34346">
    <w:pPr>
      <w:pStyle w:val="Kopfzeile"/>
    </w:pPr>
    <w:r w:rsidRPr="009F5487">
      <w:rPr>
        <w:rFonts w:ascii="Arial Black" w:hAnsi="Arial Black"/>
        <w:b/>
        <w:noProof/>
        <w:color w:val="548DD4" w:themeColor="text2" w:themeTint="99"/>
        <w:sz w:val="52"/>
        <w:szCs w:val="52"/>
        <w:lang w:val="de-CH" w:eastAsia="de-CH"/>
      </w:rPr>
      <w:drawing>
        <wp:anchor distT="0" distB="0" distL="114300" distR="114300" simplePos="0" relativeHeight="251669504" behindDoc="1" locked="0" layoutInCell="1" allowOverlap="1" wp14:anchorId="14AD9839" wp14:editId="14AD983A">
          <wp:simplePos x="0" y="0"/>
          <wp:positionH relativeFrom="page">
            <wp:posOffset>5485418</wp:posOffset>
          </wp:positionH>
          <wp:positionV relativeFrom="page">
            <wp:posOffset>201642</wp:posOffset>
          </wp:positionV>
          <wp:extent cx="2235600" cy="572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_Oekumene_gross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6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32F70"/>
    <w:multiLevelType w:val="hybridMultilevel"/>
    <w:tmpl w:val="554487B0"/>
    <w:lvl w:ilvl="0" w:tplc="0807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 w15:restartNumberingAfterBreak="0">
    <w:nsid w:val="3BE501D9"/>
    <w:multiLevelType w:val="hybridMultilevel"/>
    <w:tmpl w:val="19E83F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693614">
    <w:abstractNumId w:val="0"/>
  </w:num>
  <w:num w:numId="2" w16cid:durableId="307974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 style="mso-wrap-style:none;mso-width-percent:400;mso-width-relative:margin;mso-height-relative:margin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CD"/>
    <w:rsid w:val="00025CDA"/>
    <w:rsid w:val="000530EE"/>
    <w:rsid w:val="00057CB7"/>
    <w:rsid w:val="00060725"/>
    <w:rsid w:val="000723A1"/>
    <w:rsid w:val="00086E64"/>
    <w:rsid w:val="00090A8B"/>
    <w:rsid w:val="00092ECD"/>
    <w:rsid w:val="000A3655"/>
    <w:rsid w:val="000D6B8D"/>
    <w:rsid w:val="00107BA8"/>
    <w:rsid w:val="00151455"/>
    <w:rsid w:val="00165169"/>
    <w:rsid w:val="001821C1"/>
    <w:rsid w:val="00190314"/>
    <w:rsid w:val="001A0718"/>
    <w:rsid w:val="001A5E91"/>
    <w:rsid w:val="001B566C"/>
    <w:rsid w:val="001C6427"/>
    <w:rsid w:val="00203202"/>
    <w:rsid w:val="002054C8"/>
    <w:rsid w:val="0021079B"/>
    <w:rsid w:val="00226E93"/>
    <w:rsid w:val="002719C0"/>
    <w:rsid w:val="00275E8A"/>
    <w:rsid w:val="002A65D6"/>
    <w:rsid w:val="002B54DC"/>
    <w:rsid w:val="002E3CD9"/>
    <w:rsid w:val="00306DC1"/>
    <w:rsid w:val="00356A2B"/>
    <w:rsid w:val="00380B3F"/>
    <w:rsid w:val="00395F6C"/>
    <w:rsid w:val="003A0441"/>
    <w:rsid w:val="003A25FC"/>
    <w:rsid w:val="003A472E"/>
    <w:rsid w:val="003C4B44"/>
    <w:rsid w:val="003E12A0"/>
    <w:rsid w:val="003F7FCF"/>
    <w:rsid w:val="0040192C"/>
    <w:rsid w:val="00404E89"/>
    <w:rsid w:val="0042014D"/>
    <w:rsid w:val="00435D75"/>
    <w:rsid w:val="00452D00"/>
    <w:rsid w:val="00455699"/>
    <w:rsid w:val="00462977"/>
    <w:rsid w:val="00462D55"/>
    <w:rsid w:val="00467968"/>
    <w:rsid w:val="004861BE"/>
    <w:rsid w:val="004B0E96"/>
    <w:rsid w:val="004B748B"/>
    <w:rsid w:val="004C444A"/>
    <w:rsid w:val="004E7F84"/>
    <w:rsid w:val="004F25F6"/>
    <w:rsid w:val="0050008D"/>
    <w:rsid w:val="0050784B"/>
    <w:rsid w:val="005266A7"/>
    <w:rsid w:val="00534C6B"/>
    <w:rsid w:val="00594810"/>
    <w:rsid w:val="00597E64"/>
    <w:rsid w:val="005A1FA0"/>
    <w:rsid w:val="005A3624"/>
    <w:rsid w:val="005A5530"/>
    <w:rsid w:val="005A69BC"/>
    <w:rsid w:val="005B296E"/>
    <w:rsid w:val="00606861"/>
    <w:rsid w:val="0061368C"/>
    <w:rsid w:val="00617D47"/>
    <w:rsid w:val="00624FD6"/>
    <w:rsid w:val="00631F8F"/>
    <w:rsid w:val="0063459B"/>
    <w:rsid w:val="00653169"/>
    <w:rsid w:val="00672D88"/>
    <w:rsid w:val="006A56A7"/>
    <w:rsid w:val="006B444E"/>
    <w:rsid w:val="006B5F39"/>
    <w:rsid w:val="006C4247"/>
    <w:rsid w:val="006E44BF"/>
    <w:rsid w:val="00742182"/>
    <w:rsid w:val="00762D72"/>
    <w:rsid w:val="007E02A0"/>
    <w:rsid w:val="007E43AB"/>
    <w:rsid w:val="007F1568"/>
    <w:rsid w:val="00852FDB"/>
    <w:rsid w:val="00873B52"/>
    <w:rsid w:val="00874116"/>
    <w:rsid w:val="0087796D"/>
    <w:rsid w:val="00892DFD"/>
    <w:rsid w:val="00893213"/>
    <w:rsid w:val="008B3A49"/>
    <w:rsid w:val="008D7D3C"/>
    <w:rsid w:val="008E6ABB"/>
    <w:rsid w:val="009433D6"/>
    <w:rsid w:val="0097298A"/>
    <w:rsid w:val="00984AA7"/>
    <w:rsid w:val="00991F1F"/>
    <w:rsid w:val="009946BD"/>
    <w:rsid w:val="00997690"/>
    <w:rsid w:val="009A0D0F"/>
    <w:rsid w:val="009B04DC"/>
    <w:rsid w:val="00A037E0"/>
    <w:rsid w:val="00A21FE6"/>
    <w:rsid w:val="00A51068"/>
    <w:rsid w:val="00A75E75"/>
    <w:rsid w:val="00A75FC1"/>
    <w:rsid w:val="00A76C4B"/>
    <w:rsid w:val="00AA6ACF"/>
    <w:rsid w:val="00AB08D1"/>
    <w:rsid w:val="00AB7F5D"/>
    <w:rsid w:val="00AF5F41"/>
    <w:rsid w:val="00B21BAC"/>
    <w:rsid w:val="00B34346"/>
    <w:rsid w:val="00B811A5"/>
    <w:rsid w:val="00B81978"/>
    <w:rsid w:val="00BA65EC"/>
    <w:rsid w:val="00BD2DF9"/>
    <w:rsid w:val="00BF0932"/>
    <w:rsid w:val="00C27309"/>
    <w:rsid w:val="00C35089"/>
    <w:rsid w:val="00C54DA4"/>
    <w:rsid w:val="00C762F3"/>
    <w:rsid w:val="00C91513"/>
    <w:rsid w:val="00CA4B33"/>
    <w:rsid w:val="00CB7582"/>
    <w:rsid w:val="00CE696B"/>
    <w:rsid w:val="00CF5D89"/>
    <w:rsid w:val="00D00CDB"/>
    <w:rsid w:val="00D179F6"/>
    <w:rsid w:val="00D54E33"/>
    <w:rsid w:val="00D712AD"/>
    <w:rsid w:val="00D73839"/>
    <w:rsid w:val="00D8146B"/>
    <w:rsid w:val="00D869A2"/>
    <w:rsid w:val="00DC0B61"/>
    <w:rsid w:val="00DF4470"/>
    <w:rsid w:val="00E11448"/>
    <w:rsid w:val="00E13FE2"/>
    <w:rsid w:val="00E424D0"/>
    <w:rsid w:val="00E610C0"/>
    <w:rsid w:val="00EB05D1"/>
    <w:rsid w:val="00ED0A45"/>
    <w:rsid w:val="00EF084F"/>
    <w:rsid w:val="00F0224E"/>
    <w:rsid w:val="00F04959"/>
    <w:rsid w:val="00F06506"/>
    <w:rsid w:val="00F12D36"/>
    <w:rsid w:val="00F14838"/>
    <w:rsid w:val="00F17816"/>
    <w:rsid w:val="00F71FF8"/>
    <w:rsid w:val="00F7737F"/>
    <w:rsid w:val="00F82D3A"/>
    <w:rsid w:val="00F86D51"/>
    <w:rsid w:val="00F92CA3"/>
    <w:rsid w:val="00F96666"/>
    <w:rsid w:val="00FE3141"/>
    <w:rsid w:val="00F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wrap-style:none;mso-width-percent:400;mso-width-relative:margin;mso-height-relative:margin" fillcolor="white" stroke="f">
      <v:fill color="white"/>
      <v:stroke on="f"/>
      <v:textbox inset="0,0,0,0"/>
    </o:shapedefaults>
    <o:shapelayout v:ext="edit">
      <o:idmap v:ext="edit" data="2"/>
    </o:shapelayout>
  </w:shapeDefaults>
  <w:decimalSymbol w:val="."/>
  <w:listSeparator w:val=";"/>
  <w14:docId w14:val="14AD9820"/>
  <w15:docId w15:val="{74F583AC-0ED4-42B4-AA7E-4FD18360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AF5F41"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6B5F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-RckseiteUntertitel"/>
    <w:next w:val="Standard"/>
    <w:link w:val="berschrift2Zchn"/>
    <w:uiPriority w:val="9"/>
    <w:unhideWhenUsed/>
    <w:rsid w:val="00AF5F41"/>
    <w:pPr>
      <w:ind w:left="0"/>
      <w:outlineLvl w:val="1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F5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5F41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AF5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5F41"/>
    <w:rPr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699"/>
    <w:rPr>
      <w:rFonts w:ascii="Tahoma" w:hAnsi="Tahoma" w:cs="Tahoma"/>
      <w:sz w:val="16"/>
      <w:szCs w:val="16"/>
    </w:rPr>
  </w:style>
  <w:style w:type="paragraph" w:customStyle="1" w:styleId="-FrontTitelfett">
    <w:name w:val="- Front Titel fett"/>
    <w:basedOn w:val="-FrontTitel"/>
    <w:uiPriority w:val="99"/>
    <w:rsid w:val="00AA6ACF"/>
    <w:rPr>
      <w:b/>
    </w:rPr>
  </w:style>
  <w:style w:type="paragraph" w:customStyle="1" w:styleId="-FrontTitel">
    <w:name w:val="- Front Titel"/>
    <w:basedOn w:val="Standard"/>
    <w:next w:val="-FrontTitelfett"/>
    <w:uiPriority w:val="99"/>
    <w:rsid w:val="00AA6ACF"/>
    <w:pPr>
      <w:tabs>
        <w:tab w:val="left" w:pos="-709"/>
      </w:tabs>
      <w:spacing w:line="240" w:lineRule="auto"/>
      <w:contextualSpacing/>
    </w:pPr>
    <w:rPr>
      <w:rFonts w:ascii="Arial" w:hAnsi="Arial" w:cs="Arial"/>
      <w:color w:val="FFFFFF"/>
      <w:sz w:val="56"/>
      <w:szCs w:val="56"/>
      <w:lang w:val="de-CH"/>
    </w:rPr>
  </w:style>
  <w:style w:type="paragraph" w:customStyle="1" w:styleId="-FrontUntertitel">
    <w:name w:val="- Front Untertitel"/>
    <w:basedOn w:val="Standard"/>
    <w:uiPriority w:val="99"/>
    <w:qFormat/>
    <w:rsid w:val="00AA6ACF"/>
    <w:pPr>
      <w:tabs>
        <w:tab w:val="left" w:pos="-709"/>
      </w:tabs>
      <w:spacing w:before="200"/>
      <w:contextualSpacing/>
    </w:pPr>
    <w:rPr>
      <w:rFonts w:ascii="Arial" w:hAnsi="Arial" w:cs="Arial"/>
      <w:color w:val="FFFFFF"/>
      <w:sz w:val="28"/>
      <w:szCs w:val="28"/>
      <w:lang w:val="de-CH"/>
    </w:rPr>
  </w:style>
  <w:style w:type="paragraph" w:customStyle="1" w:styleId="-FrontKurzinfo">
    <w:name w:val="- Front Kurzinfo"/>
    <w:basedOn w:val="Standard"/>
    <w:uiPriority w:val="99"/>
    <w:rsid w:val="00AA6ACF"/>
    <w:pPr>
      <w:tabs>
        <w:tab w:val="left" w:pos="-709"/>
      </w:tabs>
      <w:contextualSpacing/>
    </w:pPr>
    <w:rPr>
      <w:rFonts w:ascii="Arial" w:hAnsi="Arial" w:cs="Arial"/>
      <w:color w:val="FFFFFF"/>
      <w:sz w:val="20"/>
      <w:szCs w:val="20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B5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-RcksteiteTitelfett">
    <w:name w:val="- Rücksteite Titel fett"/>
    <w:basedOn w:val="Standard"/>
    <w:rsid w:val="003A472E"/>
    <w:pPr>
      <w:spacing w:after="0" w:line="240" w:lineRule="auto"/>
      <w:ind w:left="-57" w:right="57"/>
    </w:pPr>
    <w:rPr>
      <w:rFonts w:ascii="Arial" w:hAnsi="Arial" w:cs="Arial"/>
      <w:b/>
      <w:color w:val="0079BC"/>
      <w:sz w:val="58"/>
      <w:szCs w:val="60"/>
      <w:lang w:val="de-CH"/>
    </w:rPr>
  </w:style>
  <w:style w:type="paragraph" w:customStyle="1" w:styleId="-RckseiteTitel">
    <w:name w:val="- Rückseite Titel"/>
    <w:basedOn w:val="-RcksteiteTitelfett"/>
    <w:rsid w:val="006B5F39"/>
    <w:rPr>
      <w:b w:val="0"/>
    </w:rPr>
  </w:style>
  <w:style w:type="paragraph" w:customStyle="1" w:styleId="-RckseiteUntertitel">
    <w:name w:val="- Rückseite Untertitel"/>
    <w:basedOn w:val="Standard"/>
    <w:rsid w:val="003A472E"/>
    <w:pPr>
      <w:spacing w:before="360" w:after="80" w:line="240" w:lineRule="auto"/>
      <w:ind w:left="-57" w:right="57"/>
      <w:contextualSpacing/>
    </w:pPr>
    <w:rPr>
      <w:rFonts w:ascii="Arial" w:hAnsi="Arial" w:cs="Arial"/>
      <w:color w:val="0079BC"/>
      <w:sz w:val="34"/>
      <w:szCs w:val="32"/>
      <w:lang w:val="de-CH"/>
    </w:rPr>
  </w:style>
  <w:style w:type="paragraph" w:customStyle="1" w:styleId="-RckseiteFliesstext">
    <w:name w:val="- Rückseite Fliesstext"/>
    <w:basedOn w:val="Standard"/>
    <w:rsid w:val="006B5F39"/>
    <w:pPr>
      <w:ind w:left="-57" w:right="57"/>
    </w:pPr>
    <w:rPr>
      <w:rFonts w:ascii="Arial" w:hAnsi="Arial" w:cs="Arial"/>
      <w:sz w:val="20"/>
      <w:szCs w:val="20"/>
      <w:lang w:val="de-CH"/>
    </w:rPr>
  </w:style>
  <w:style w:type="paragraph" w:customStyle="1" w:styleId="-RckseiteLead">
    <w:name w:val="- Rückseite Lead"/>
    <w:basedOn w:val="Standard"/>
    <w:next w:val="-RckseiteFliesstext"/>
    <w:rsid w:val="00F86D51"/>
    <w:pPr>
      <w:spacing w:before="100" w:beforeAutospacing="1" w:after="100" w:afterAutospacing="1" w:line="280" w:lineRule="exact"/>
      <w:ind w:left="-57"/>
      <w:contextualSpacing/>
    </w:pPr>
    <w:rPr>
      <w:rFonts w:ascii="Arial" w:eastAsia="Times New Roman" w:hAnsi="Arial" w:cs="Arial"/>
      <w:b/>
      <w:sz w:val="20"/>
      <w:szCs w:val="20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F5F41"/>
    <w:rPr>
      <w:rFonts w:ascii="Arial" w:hAnsi="Arial" w:cs="Arial"/>
      <w:color w:val="0079BC"/>
      <w:sz w:val="32"/>
      <w:szCs w:val="32"/>
      <w:lang w:val="de-CH"/>
    </w:rPr>
  </w:style>
  <w:style w:type="paragraph" w:customStyle="1" w:styleId="-RckseiteAbsender">
    <w:name w:val="- Rückseite Absender"/>
    <w:basedOn w:val="-RckseiteLead"/>
    <w:rsid w:val="003A25FC"/>
  </w:style>
  <w:style w:type="paragraph" w:customStyle="1" w:styleId="-FliesstextBlocksatz">
    <w:name w:val="- Fliesstext Blocksatz"/>
    <w:basedOn w:val="-RckseiteFliesstext"/>
    <w:rsid w:val="00C91513"/>
    <w:pPr>
      <w:jc w:val="both"/>
    </w:pPr>
  </w:style>
  <w:style w:type="paragraph" w:customStyle="1" w:styleId="-RckseiteUntertitel2">
    <w:name w:val="- Rückseite Untertitel 2"/>
    <w:basedOn w:val="berschrift2"/>
    <w:rsid w:val="003A472E"/>
  </w:style>
  <w:style w:type="paragraph" w:styleId="Listenabsatz">
    <w:name w:val="List Paragraph"/>
    <w:basedOn w:val="Standard"/>
    <w:uiPriority w:val="34"/>
    <w:qFormat/>
    <w:rsid w:val="00226E93"/>
    <w:pPr>
      <w:spacing w:after="0" w:line="240" w:lineRule="auto"/>
      <w:ind w:left="720"/>
      <w:contextualSpacing/>
    </w:pPr>
    <w:rPr>
      <w:rFonts w:ascii="Arial" w:eastAsia="Times New Roman" w:hAnsi="Arial"/>
      <w:sz w:val="20"/>
      <w:szCs w:val="24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E13F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ziska.ricklin@ref-volketswil.ch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f-volketswil.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ranziska.ricklin@ref-volketswil.c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f-volketswil.ch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cklin\OneDrive\Volketswil\Vorlagen\Flyer_4%20Sei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7EC5E-186A-4D52-910A-A4EC544F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Flyer_4 Seiten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Ricklin</dc:creator>
  <cp:lastModifiedBy>Veronika Mensching</cp:lastModifiedBy>
  <cp:revision>2</cp:revision>
  <cp:lastPrinted>2019-12-18T14:48:00Z</cp:lastPrinted>
  <dcterms:created xsi:type="dcterms:W3CDTF">2023-10-02T11:27:00Z</dcterms:created>
  <dcterms:modified xsi:type="dcterms:W3CDTF">2023-10-02T11:27:00Z</dcterms:modified>
</cp:coreProperties>
</file>